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7"/>
        <w:gridCol w:w="1483"/>
        <w:gridCol w:w="6306"/>
      </w:tblGrid>
      <w:tr w:rsidR="0090596C" w:rsidRPr="000E7873" w:rsidTr="002F64F1">
        <w:tc>
          <w:tcPr>
            <w:tcW w:w="5000" w:type="pct"/>
            <w:gridSpan w:val="3"/>
            <w:shd w:val="clear" w:color="auto" w:fill="000000" w:themeFill="text1"/>
          </w:tcPr>
          <w:bookmarkStart w:id="0" w:name="_GoBack"/>
          <w:bookmarkEnd w:id="0"/>
          <w:p w:rsidR="00650259" w:rsidRPr="000E7873" w:rsidRDefault="002C43D6" w:rsidP="002F64F1">
            <w:pPr>
              <w:pStyle w:val="Titre1"/>
              <w:tabs>
                <w:tab w:val="left" w:pos="5000"/>
                <w:tab w:val="left" w:pos="7905"/>
              </w:tabs>
              <w:outlineLvl w:val="0"/>
            </w:pPr>
            <w:sdt>
              <w:sdtPr>
                <w:rPr>
                  <w:shd w:val="clear" w:color="auto" w:fill="000000" w:themeFill="text1"/>
                </w:rPr>
                <w:id w:val="1259331922"/>
                <w:placeholder>
                  <w:docPart w:val="DC9C2A7357054687AECA0BF0ADC4AB1E"/>
                </w:placeholder>
                <w:temporary/>
                <w:showingPlcHdr/>
                <w15:appearance w15:val="hidden"/>
              </w:sdtPr>
              <w:sdtEndPr>
                <w:rPr>
                  <w:shd w:val="clear" w:color="auto" w:fill="auto"/>
                </w:rPr>
              </w:sdtEndPr>
              <w:sdtContent>
                <w:r w:rsidR="0090596C" w:rsidRPr="002F64F1">
                  <w:rPr>
                    <w:shd w:val="clear" w:color="auto" w:fill="000000" w:themeFill="text1"/>
                    <w:lang w:bidi="fr-FR"/>
                  </w:rPr>
                  <w:t>Coordonnées de l’étudiant</w:t>
                </w:r>
              </w:sdtContent>
            </w:sdt>
            <w:r w:rsidR="009F0ED6">
              <w:tab/>
            </w:r>
            <w:r w:rsidR="002F64F1">
              <w:tab/>
            </w:r>
          </w:p>
        </w:tc>
      </w:tr>
      <w:tr w:rsidR="00650259" w:rsidRPr="000E7873" w:rsidTr="009F0ED6">
        <w:sdt>
          <w:sdtPr>
            <w:id w:val="1621259925"/>
            <w:placeholder>
              <w:docPart w:val="73BF79B0A5A649F69CC689EF6AFCAB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07" w:type="pct"/>
                <w:gridSpan w:val="2"/>
                <w:vAlign w:val="bottom"/>
              </w:tcPr>
              <w:p w:rsidR="00650259" w:rsidRPr="000E7873" w:rsidRDefault="0090596C" w:rsidP="004E62F8">
                <w:pPr>
                  <w:pStyle w:val="Retraitnormal"/>
                  <w:ind w:left="-105" w:firstLine="105"/>
                </w:pPr>
                <w:r w:rsidRPr="000E7873">
                  <w:rPr>
                    <w:lang w:bidi="fr-FR"/>
                  </w:rPr>
                  <w:t>Prénom</w:t>
                </w:r>
              </w:p>
            </w:tc>
          </w:sdtContent>
        </w:sdt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9F0ED6">
        <w:sdt>
          <w:sdtPr>
            <w:id w:val="-1470592894"/>
            <w:placeholder>
              <w:docPart w:val="410EE2ED5CC441F2B414A3F2E12785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07" w:type="pct"/>
                <w:gridSpan w:val="2"/>
                <w:vAlign w:val="bottom"/>
              </w:tcPr>
              <w:p w:rsidR="00650259" w:rsidRPr="000E7873" w:rsidRDefault="0090596C" w:rsidP="004E62F8">
                <w:pPr>
                  <w:pStyle w:val="Retraitnormal"/>
                  <w:ind w:left="37" w:hanging="37"/>
                </w:pPr>
                <w:r w:rsidRPr="000E7873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4E62F8">
            <w:pPr>
              <w:spacing w:before="120"/>
              <w:ind w:left="37" w:hanging="37"/>
            </w:pPr>
          </w:p>
        </w:tc>
      </w:tr>
      <w:tr w:rsidR="00650259" w:rsidRPr="000E7873" w:rsidTr="009F0ED6">
        <w:tc>
          <w:tcPr>
            <w:tcW w:w="1507" w:type="pct"/>
            <w:gridSpan w:val="2"/>
            <w:vAlign w:val="bottom"/>
          </w:tcPr>
          <w:p w:rsidR="00650259" w:rsidRPr="000E7873" w:rsidRDefault="008B25F8" w:rsidP="004E62F8">
            <w:pPr>
              <w:pStyle w:val="Retraitnormal"/>
              <w:ind w:left="37" w:hanging="37"/>
            </w:pPr>
            <w:r>
              <w:t># étudiant</w:t>
            </w:r>
          </w:p>
        </w:tc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4E62F8">
            <w:pPr>
              <w:spacing w:before="120"/>
              <w:ind w:left="37" w:hanging="37"/>
            </w:pPr>
          </w:p>
        </w:tc>
      </w:tr>
      <w:tr w:rsidR="00650259" w:rsidRPr="000E7873" w:rsidTr="009F0ED6">
        <w:tc>
          <w:tcPr>
            <w:tcW w:w="1507" w:type="pct"/>
            <w:gridSpan w:val="2"/>
            <w:vAlign w:val="bottom"/>
          </w:tcPr>
          <w:p w:rsidR="00650259" w:rsidRPr="000E7873" w:rsidRDefault="008B25F8" w:rsidP="004E62F8">
            <w:pPr>
              <w:pStyle w:val="Retraitnormal"/>
              <w:ind w:left="37" w:hanging="37"/>
            </w:pPr>
            <w:r>
              <w:t>Adresse</w:t>
            </w:r>
          </w:p>
        </w:tc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4E62F8">
            <w:pPr>
              <w:spacing w:before="120"/>
              <w:ind w:left="37" w:hanging="37"/>
            </w:pPr>
          </w:p>
        </w:tc>
      </w:tr>
      <w:tr w:rsidR="00650259" w:rsidRPr="000E7873" w:rsidTr="009F0ED6">
        <w:tc>
          <w:tcPr>
            <w:tcW w:w="1507" w:type="pct"/>
            <w:gridSpan w:val="2"/>
            <w:vAlign w:val="bottom"/>
          </w:tcPr>
          <w:p w:rsidR="00650259" w:rsidRPr="000E7873" w:rsidRDefault="008B25F8" w:rsidP="004E62F8">
            <w:pPr>
              <w:pStyle w:val="Retraitnormal"/>
              <w:ind w:left="37" w:hanging="37"/>
            </w:pPr>
            <w:r>
              <w:t>Téléphone</w:t>
            </w:r>
          </w:p>
        </w:tc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4E62F8">
            <w:pPr>
              <w:spacing w:before="120"/>
              <w:ind w:left="37" w:hanging="37"/>
            </w:pPr>
          </w:p>
        </w:tc>
      </w:tr>
      <w:tr w:rsidR="00650259" w:rsidRPr="000E7873" w:rsidTr="009F0ED6">
        <w:tc>
          <w:tcPr>
            <w:tcW w:w="1507" w:type="pct"/>
            <w:gridSpan w:val="2"/>
            <w:vAlign w:val="bottom"/>
          </w:tcPr>
          <w:p w:rsidR="00650259" w:rsidRPr="000E7873" w:rsidRDefault="009F0ED6" w:rsidP="004E62F8">
            <w:pPr>
              <w:pStyle w:val="Retraitnormal"/>
              <w:ind w:left="37" w:hanging="37"/>
            </w:pPr>
            <w:r>
              <w:t>Courriel</w:t>
            </w:r>
          </w:p>
        </w:tc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4E62F8">
            <w:pPr>
              <w:spacing w:before="120"/>
              <w:ind w:left="37" w:hanging="37"/>
            </w:pPr>
          </w:p>
        </w:tc>
      </w:tr>
      <w:tr w:rsidR="00650259" w:rsidRPr="000E7873" w:rsidTr="005C7A6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:rsidR="00650259" w:rsidRPr="000E7873" w:rsidRDefault="00650259" w:rsidP="005C7A6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:rsidTr="002F64F1">
        <w:tc>
          <w:tcPr>
            <w:tcW w:w="5000" w:type="pct"/>
            <w:gridSpan w:val="3"/>
            <w:shd w:val="clear" w:color="auto" w:fill="000000" w:themeFill="text1"/>
          </w:tcPr>
          <w:p w:rsidR="00650259" w:rsidRPr="000E7873" w:rsidRDefault="009F0ED6" w:rsidP="0090596C">
            <w:pPr>
              <w:pStyle w:val="Titre1"/>
              <w:outlineLvl w:val="0"/>
            </w:pPr>
            <w:r>
              <w:t>Véhicule</w:t>
            </w:r>
            <w:r w:rsidR="008B25F8">
              <w:t xml:space="preserve"> </w:t>
            </w:r>
          </w:p>
        </w:tc>
      </w:tr>
      <w:tr w:rsidR="00650259" w:rsidRPr="000E7873" w:rsidTr="009F0ED6">
        <w:tc>
          <w:tcPr>
            <w:tcW w:w="1507" w:type="pct"/>
            <w:gridSpan w:val="2"/>
            <w:vAlign w:val="bottom"/>
          </w:tcPr>
          <w:p w:rsidR="00650259" w:rsidRPr="000E7873" w:rsidRDefault="009F0ED6" w:rsidP="008B25F8">
            <w:pPr>
              <w:pStyle w:val="Retraitnormal"/>
              <w:ind w:left="0"/>
            </w:pPr>
            <w:r>
              <w:t>Marque</w:t>
            </w:r>
            <w:r w:rsidR="008B25F8">
              <w:t xml:space="preserve"> / Modèle</w:t>
            </w:r>
          </w:p>
        </w:tc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9F0ED6">
        <w:tc>
          <w:tcPr>
            <w:tcW w:w="1507" w:type="pct"/>
            <w:gridSpan w:val="2"/>
            <w:vAlign w:val="bottom"/>
          </w:tcPr>
          <w:p w:rsidR="00650259" w:rsidRPr="000E7873" w:rsidRDefault="009F0ED6" w:rsidP="008B25F8">
            <w:pPr>
              <w:pStyle w:val="Retraitnormal"/>
              <w:ind w:left="0"/>
            </w:pPr>
            <w:r>
              <w:t>Couleur</w:t>
            </w:r>
          </w:p>
        </w:tc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9F0ED6" w:rsidRPr="000E7873" w:rsidTr="009F0ED6">
        <w:tc>
          <w:tcPr>
            <w:tcW w:w="1507" w:type="pct"/>
            <w:gridSpan w:val="2"/>
            <w:vAlign w:val="bottom"/>
          </w:tcPr>
          <w:p w:rsidR="009F0ED6" w:rsidRPr="000E7873" w:rsidRDefault="009F0ED6" w:rsidP="009F0ED6">
            <w:pPr>
              <w:pStyle w:val="Retraitnormal"/>
              <w:ind w:left="0"/>
            </w:pPr>
            <w:r>
              <w:t>Immatriculation</w:t>
            </w:r>
          </w:p>
        </w:tc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9F0ED6" w:rsidRPr="000E7873" w:rsidRDefault="009F0ED6" w:rsidP="005C7A6A">
            <w:pPr>
              <w:spacing w:before="120"/>
            </w:pPr>
          </w:p>
        </w:tc>
      </w:tr>
      <w:tr w:rsidR="00650259" w:rsidRPr="000E7873" w:rsidTr="00F52451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:rsidR="00650259" w:rsidRPr="002B59D9" w:rsidRDefault="00650259" w:rsidP="005C7A6A">
            <w:pPr>
              <w:rPr>
                <w:rFonts w:asciiTheme="majorHAnsi" w:hAnsiTheme="majorHAnsi"/>
                <w:b/>
                <w:sz w:val="18"/>
              </w:rPr>
            </w:pPr>
          </w:p>
        </w:tc>
      </w:tr>
      <w:tr w:rsidR="008B25F8" w:rsidRPr="000E7873" w:rsidTr="00F52451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:rsidR="008B25F8" w:rsidRPr="000E7873" w:rsidRDefault="008B25F8" w:rsidP="005C7A6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B25F8" w:rsidRPr="000E7873" w:rsidTr="002F64F1">
        <w:tc>
          <w:tcPr>
            <w:tcW w:w="5000" w:type="pct"/>
            <w:gridSpan w:val="3"/>
            <w:shd w:val="clear" w:color="auto" w:fill="000000" w:themeFill="text1"/>
          </w:tcPr>
          <w:p w:rsidR="008B25F8" w:rsidRPr="000E7873" w:rsidRDefault="008B25F8" w:rsidP="001C3F0E">
            <w:pPr>
              <w:pStyle w:val="Titre1"/>
              <w:outlineLvl w:val="0"/>
            </w:pPr>
            <w:bookmarkStart w:id="1" w:name="_Hlk521325947"/>
            <w:r>
              <w:t>Véhicule 2</w:t>
            </w:r>
          </w:p>
        </w:tc>
      </w:tr>
      <w:tr w:rsidR="008B25F8" w:rsidRPr="000E7873" w:rsidTr="001C3F0E">
        <w:tc>
          <w:tcPr>
            <w:tcW w:w="1507" w:type="pct"/>
            <w:gridSpan w:val="2"/>
            <w:vAlign w:val="bottom"/>
          </w:tcPr>
          <w:p w:rsidR="008B25F8" w:rsidRPr="000E7873" w:rsidRDefault="008B25F8" w:rsidP="008B25F8">
            <w:pPr>
              <w:pStyle w:val="Retraitnormal"/>
              <w:ind w:left="0"/>
            </w:pPr>
            <w:r>
              <w:t>Marque / Modèle</w:t>
            </w:r>
          </w:p>
        </w:tc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8B25F8" w:rsidRPr="000E7873" w:rsidRDefault="008B25F8" w:rsidP="001C3F0E">
            <w:pPr>
              <w:spacing w:before="120"/>
            </w:pPr>
          </w:p>
        </w:tc>
      </w:tr>
      <w:tr w:rsidR="008B25F8" w:rsidRPr="000E7873" w:rsidTr="009910F2">
        <w:tc>
          <w:tcPr>
            <w:tcW w:w="1507" w:type="pct"/>
            <w:gridSpan w:val="2"/>
            <w:vAlign w:val="bottom"/>
          </w:tcPr>
          <w:p w:rsidR="008B25F8" w:rsidRPr="000E7873" w:rsidRDefault="008B25F8" w:rsidP="008B25F8">
            <w:pPr>
              <w:pStyle w:val="Retraitnormal"/>
              <w:ind w:left="0"/>
            </w:pPr>
            <w:r>
              <w:t>Couleur</w:t>
            </w:r>
          </w:p>
        </w:tc>
        <w:tc>
          <w:tcPr>
            <w:tcW w:w="3493" w:type="pct"/>
            <w:tcBorders>
              <w:bottom w:val="single" w:sz="4" w:space="0" w:color="auto"/>
            </w:tcBorders>
            <w:vAlign w:val="bottom"/>
          </w:tcPr>
          <w:p w:rsidR="008B25F8" w:rsidRPr="000E7873" w:rsidRDefault="008B25F8" w:rsidP="001C3F0E">
            <w:pPr>
              <w:spacing w:before="120"/>
            </w:pPr>
          </w:p>
        </w:tc>
      </w:tr>
      <w:bookmarkEnd w:id="1"/>
      <w:tr w:rsidR="009910F2" w:rsidRPr="000E7873" w:rsidTr="009910F2">
        <w:tc>
          <w:tcPr>
            <w:tcW w:w="1507" w:type="pct"/>
            <w:gridSpan w:val="2"/>
            <w:vAlign w:val="bottom"/>
          </w:tcPr>
          <w:p w:rsidR="009910F2" w:rsidRPr="000E7873" w:rsidRDefault="009910F2" w:rsidP="009910F2">
            <w:pPr>
              <w:pStyle w:val="Retraitnormal"/>
              <w:ind w:left="0"/>
            </w:pPr>
            <w:r>
              <w:t>Immatriculation</w:t>
            </w:r>
          </w:p>
        </w:tc>
        <w:tc>
          <w:tcPr>
            <w:tcW w:w="349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910F2" w:rsidRPr="000E7873" w:rsidRDefault="009910F2" w:rsidP="009910F2">
            <w:pPr>
              <w:spacing w:before="120"/>
            </w:pPr>
          </w:p>
        </w:tc>
      </w:tr>
      <w:tr w:rsidR="009910F2" w:rsidRPr="000E7873" w:rsidTr="009910F2">
        <w:tc>
          <w:tcPr>
            <w:tcW w:w="1507" w:type="pct"/>
            <w:gridSpan w:val="2"/>
            <w:vAlign w:val="bottom"/>
          </w:tcPr>
          <w:p w:rsidR="009910F2" w:rsidRPr="009910F2" w:rsidRDefault="009910F2" w:rsidP="009910F2">
            <w:pPr>
              <w:pStyle w:val="Retraitnormal"/>
              <w:spacing w:before="0"/>
              <w:ind w:left="0"/>
            </w:pPr>
          </w:p>
        </w:tc>
        <w:tc>
          <w:tcPr>
            <w:tcW w:w="3493" w:type="pct"/>
            <w:tcBorders>
              <w:top w:val="single" w:sz="4" w:space="0" w:color="auto"/>
            </w:tcBorders>
            <w:vAlign w:val="bottom"/>
          </w:tcPr>
          <w:p w:rsidR="009910F2" w:rsidRPr="009910F2" w:rsidRDefault="009910F2" w:rsidP="009910F2"/>
        </w:tc>
      </w:tr>
      <w:tr w:rsidR="009910F2" w:rsidRPr="000E7873" w:rsidTr="002F64F1">
        <w:tc>
          <w:tcPr>
            <w:tcW w:w="5000" w:type="pct"/>
            <w:gridSpan w:val="3"/>
            <w:shd w:val="clear" w:color="auto" w:fill="000000" w:themeFill="text1"/>
          </w:tcPr>
          <w:p w:rsidR="009910F2" w:rsidRPr="000E7873" w:rsidRDefault="009910F2" w:rsidP="009910F2">
            <w:pPr>
              <w:pStyle w:val="Titre1"/>
              <w:outlineLvl w:val="0"/>
            </w:pPr>
            <w:r>
              <w:t>Demande</w:t>
            </w:r>
          </w:p>
        </w:tc>
      </w:tr>
      <w:tr w:rsidR="009910F2" w:rsidRPr="000E7873" w:rsidTr="008B2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:rsidR="009910F2" w:rsidRPr="000E7873" w:rsidRDefault="009910F2" w:rsidP="009910F2">
            <w:pPr>
              <w:spacing w:before="120"/>
              <w:ind w:left="698"/>
              <w:rPr>
                <w:sz w:val="36"/>
              </w:rPr>
            </w:pPr>
            <w:r w:rsidRPr="000E7873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3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10F2" w:rsidRPr="000E7873" w:rsidRDefault="009910F2" w:rsidP="009910F2">
            <w:pPr>
              <w:spacing w:before="120"/>
            </w:pPr>
            <w:r>
              <w:t>Première demande</w:t>
            </w:r>
          </w:p>
        </w:tc>
      </w:tr>
      <w:tr w:rsidR="009910F2" w:rsidRPr="000E7873" w:rsidTr="008B2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:rsidR="009910F2" w:rsidRPr="000E7873" w:rsidRDefault="009910F2" w:rsidP="009910F2">
            <w:pPr>
              <w:spacing w:before="120"/>
              <w:ind w:left="698"/>
              <w:rPr>
                <w:sz w:val="36"/>
              </w:rPr>
            </w:pPr>
            <w:r w:rsidRPr="000E7873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3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10F2" w:rsidRPr="000E7873" w:rsidRDefault="009910F2" w:rsidP="009910F2">
            <w:pPr>
              <w:spacing w:before="120"/>
            </w:pPr>
            <w:r>
              <w:t>Véhicule supplémentaire</w:t>
            </w:r>
          </w:p>
        </w:tc>
      </w:tr>
      <w:tr w:rsidR="009910F2" w:rsidRPr="000E7873" w:rsidTr="008B2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:rsidR="009910F2" w:rsidRPr="000E7873" w:rsidRDefault="009910F2" w:rsidP="009910F2">
            <w:pPr>
              <w:spacing w:before="120"/>
              <w:ind w:left="698"/>
              <w:rPr>
                <w:sz w:val="36"/>
              </w:rPr>
            </w:pPr>
            <w:r w:rsidRPr="000E7873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3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10F2" w:rsidRPr="000E7873" w:rsidRDefault="009910F2" w:rsidP="009910F2">
            <w:pPr>
              <w:spacing w:before="120"/>
            </w:pPr>
            <w:r>
              <w:t>Changement de véhicule</w:t>
            </w:r>
          </w:p>
        </w:tc>
      </w:tr>
      <w:tr w:rsidR="001D455B" w:rsidRPr="000E7873" w:rsidTr="008B2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:rsidR="001D455B" w:rsidRPr="000E7873" w:rsidRDefault="001D455B" w:rsidP="009910F2">
            <w:pPr>
              <w:spacing w:before="120"/>
              <w:ind w:left="698"/>
              <w:rPr>
                <w:sz w:val="36"/>
                <w:lang w:bidi="fr-FR"/>
              </w:rPr>
            </w:pPr>
            <w:r w:rsidRPr="000E7873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3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455B" w:rsidRDefault="001D455B" w:rsidP="009910F2">
            <w:pPr>
              <w:spacing w:before="120"/>
            </w:pPr>
            <w:r>
              <w:t>Véhicule temporaire</w:t>
            </w:r>
          </w:p>
        </w:tc>
      </w:tr>
      <w:tr w:rsidR="009910F2" w:rsidRPr="000E7873" w:rsidTr="008B2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:rsidR="009910F2" w:rsidRPr="000E7873" w:rsidRDefault="009910F2" w:rsidP="009910F2">
            <w:pPr>
              <w:spacing w:before="120"/>
              <w:ind w:left="698"/>
              <w:rPr>
                <w:sz w:val="36"/>
              </w:rPr>
            </w:pPr>
            <w:bookmarkStart w:id="2" w:name="_Hlk135825181"/>
            <w:r w:rsidRPr="000E7873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3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10F2" w:rsidRPr="000E7873" w:rsidRDefault="009910F2" w:rsidP="009910F2">
            <w:pPr>
              <w:spacing w:before="120"/>
            </w:pPr>
            <w:r>
              <w:t>Autre : ________________________________________________</w:t>
            </w:r>
          </w:p>
        </w:tc>
      </w:tr>
      <w:tr w:rsidR="001D455B" w:rsidRPr="000E7873" w:rsidTr="008B2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</w:tcPr>
          <w:p w:rsidR="001D455B" w:rsidRPr="001D455B" w:rsidRDefault="001D455B" w:rsidP="009910F2">
            <w:pPr>
              <w:spacing w:before="120"/>
              <w:ind w:left="698"/>
              <w:rPr>
                <w:sz w:val="8"/>
                <w:lang w:bidi="fr-FR"/>
              </w:rPr>
            </w:pPr>
            <w:r w:rsidRPr="001D455B">
              <w:rPr>
                <w:noProof/>
                <w:sz w:val="4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234315</wp:posOffset>
                      </wp:positionV>
                      <wp:extent cx="5641975" cy="762000"/>
                      <wp:effectExtent l="0" t="0" r="15875" b="1905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41975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25F8" w:rsidRDefault="008B25F8">
                                  <w:r>
                                    <w:t xml:space="preserve">Date :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Signature :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9345" w:type="pct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30"/>
                                    <w:gridCol w:w="7382"/>
                                  </w:tblGrid>
                                  <w:tr w:rsidR="0052246D" w:rsidRPr="0052246D" w:rsidTr="0052246D">
                                    <w:tc>
                                      <w:tcPr>
                                        <w:tcW w:w="2695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52246D" w:rsidRPr="0052246D" w:rsidRDefault="0052246D" w:rsidP="0052246D">
                                        <w:pPr>
                                          <w:spacing w:after="200" w:line="271" w:lineRule="auto"/>
                                          <w:ind w:right="-7440"/>
                                        </w:pPr>
                                        <w:r w:rsidRPr="0052246D">
                                          <w:rPr>
                                            <w:lang w:bidi="fr-FR"/>
                                          </w:rPr>
                                          <w:sym w:font="Wingdings 2" w:char="F0A3"/>
                                        </w:r>
                                        <w:r>
                                          <w:rPr>
                                            <w:lang w:bidi="fr-FR"/>
                                          </w:rPr>
                                          <w:t xml:space="preserve"> </w:t>
                                        </w:r>
                                        <w:r w:rsidR="00F733F1">
                                          <w:rPr>
                                            <w:lang w:bidi="fr-FR"/>
                                          </w:rPr>
                                          <w:t xml:space="preserve">  </w:t>
                                        </w:r>
                                        <w:r w:rsidR="00772218">
                                          <w:rPr>
                                            <w:lang w:bidi="fr-FR"/>
                                          </w:rPr>
                                          <w:t>Je respecte les conditions liées au stationnement</w:t>
                                        </w:r>
                                        <w:r>
                                          <w:rPr>
                                            <w:lang w:bidi="fr-FR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5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52246D" w:rsidRPr="0052246D" w:rsidRDefault="0052246D" w:rsidP="0052246D">
                                        <w:pPr>
                                          <w:spacing w:after="200" w:line="271" w:lineRule="auto"/>
                                          <w:ind w:left="-849"/>
                                        </w:pPr>
                                      </w:p>
                                    </w:tc>
                                  </w:tr>
                                </w:tbl>
                                <w:p w:rsidR="002531E8" w:rsidRDefault="002531E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" o:spid="_x0000_s1026" type="#_x0000_t202" style="position:absolute;left:0;text-align:left;margin-left:1.35pt;margin-top:18.45pt;width:444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" fillcolor="white [3201]" strokeweight="1.5pt">
                      <v:textbox>
                        <w:txbxContent>
                          <w:p w:rsidR="008B25F8" w:rsidRDefault="008B25F8">
                            <w:r>
                              <w:t xml:space="preserve">Date 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Signature :</w:t>
                            </w:r>
                          </w:p>
                          <w:tbl>
                            <w:tblPr>
                              <w:tblStyle w:val="Grilledutableau"/>
                              <w:tblW w:w="9345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8630"/>
                              <w:gridCol w:w="7382"/>
                            </w:tblGrid>
                            <w:tr w:rsidR="0052246D" w:rsidRPr="0052246D" w:rsidTr="0052246D">
                              <w:tc>
                                <w:tcPr>
                                  <w:tcW w:w="269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2246D" w:rsidRPr="0052246D" w:rsidRDefault="0052246D" w:rsidP="0052246D">
                                  <w:pPr>
                                    <w:spacing w:after="200" w:line="271" w:lineRule="auto"/>
                                    <w:ind w:right="-7440"/>
                                  </w:pPr>
                                  <w:r w:rsidRPr="0052246D">
                                    <w:rPr>
                                      <w:lang w:bidi="fr-FR"/>
                                    </w:rPr>
                                    <w:sym w:font="Wingdings 2" w:char="F0A3"/>
                                  </w:r>
                                  <w:r>
                                    <w:rPr>
                                      <w:lang w:bidi="fr-FR"/>
                                    </w:rPr>
                                    <w:t xml:space="preserve"> </w:t>
                                  </w:r>
                                  <w:r w:rsidR="00F733F1">
                                    <w:rPr>
                                      <w:lang w:bidi="fr-FR"/>
                                    </w:rPr>
                                    <w:t xml:space="preserve">  </w:t>
                                  </w:r>
                                  <w:r w:rsidR="00772218">
                                    <w:rPr>
                                      <w:lang w:bidi="fr-FR"/>
                                    </w:rPr>
                                    <w:t>Je respecte les conditions liées au stationnement</w:t>
                                  </w:r>
                                  <w:r>
                                    <w:rPr>
                                      <w:lang w:bidi="fr-FR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0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2246D" w:rsidRPr="0052246D" w:rsidRDefault="0052246D" w:rsidP="0052246D">
                                  <w:pPr>
                                    <w:spacing w:after="200" w:line="271" w:lineRule="auto"/>
                                    <w:ind w:left="-849"/>
                                  </w:pPr>
                                </w:p>
                              </w:tc>
                            </w:tr>
                          </w:tbl>
                          <w:p w:rsidR="002531E8" w:rsidRDefault="002531E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455B" w:rsidRDefault="001D455B" w:rsidP="009910F2">
            <w:pPr>
              <w:spacing w:before="120"/>
            </w:pPr>
          </w:p>
        </w:tc>
      </w:tr>
    </w:tbl>
    <w:bookmarkEnd w:id="2"/>
    <w:p w:rsidR="001B352A" w:rsidRPr="001D455B" w:rsidRDefault="0080733D" w:rsidP="001B352A">
      <w:pPr>
        <w:rPr>
          <w:sz w:val="18"/>
          <w:szCs w:val="16"/>
        </w:rPr>
      </w:pPr>
      <w:r w:rsidRPr="001D455B">
        <w:rPr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-8002270</wp:posOffset>
                </wp:positionV>
                <wp:extent cx="1298575" cy="647700"/>
                <wp:effectExtent l="0" t="0" r="158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B25F8" w:rsidRPr="007565B0" w:rsidRDefault="008B25F8">
                            <w:pPr>
                              <w:rPr>
                                <w:b/>
                              </w:rPr>
                            </w:pPr>
                            <w:r w:rsidRPr="007565B0">
                              <w:rPr>
                                <w:b/>
                              </w:rPr>
                              <w:t xml:space="preserve"># vignette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7" type="#_x0000_t202" style="position:absolute;margin-left:348.75pt;margin-top:-630.1pt;width:102.25pt;height:5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" fillcolor="white [3201]" strokecolor="black [3213]" strokeweight="1.5pt">
                <v:textbox>
                  <w:txbxContent>
                    <w:p w:rsidR="008B25F8" w:rsidRPr="007565B0" w:rsidRDefault="008B25F8">
                      <w:pPr>
                        <w:rPr>
                          <w:b/>
                        </w:rPr>
                      </w:pPr>
                      <w:r w:rsidRPr="007565B0">
                        <w:rPr>
                          <w:b/>
                        </w:rPr>
                        <w:t xml:space="preserve"># vignette :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73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4"/>
      </w:tblGrid>
      <w:tr w:rsidR="008B25F8" w:rsidRPr="000E7873" w:rsidTr="008B25F8">
        <w:tc>
          <w:tcPr>
            <w:tcW w:w="5000" w:type="pct"/>
            <w:vAlign w:val="bottom"/>
          </w:tcPr>
          <w:p w:rsidR="008B25F8" w:rsidRPr="000E7873" w:rsidRDefault="008B25F8" w:rsidP="008B25F8">
            <w:pPr>
              <w:spacing w:before="120"/>
              <w:rPr>
                <w:sz w:val="36"/>
              </w:rPr>
            </w:pPr>
          </w:p>
        </w:tc>
      </w:tr>
    </w:tbl>
    <w:p w:rsidR="00CE6104" w:rsidRPr="001B352A" w:rsidRDefault="00CE6104" w:rsidP="001B352A">
      <w:pPr>
        <w:rPr>
          <w:sz w:val="12"/>
          <w:szCs w:val="16"/>
        </w:rPr>
      </w:pPr>
    </w:p>
    <w:sectPr w:rsidR="00CE6104" w:rsidRPr="001B352A" w:rsidSect="00947365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A6A" w:rsidRDefault="005C7A6A" w:rsidP="00650259">
      <w:pPr>
        <w:spacing w:after="0" w:line="240" w:lineRule="auto"/>
      </w:pPr>
      <w:r>
        <w:separator/>
      </w:r>
    </w:p>
  </w:endnote>
  <w:endnote w:type="continuationSeparator" w:id="0">
    <w:p w:rsidR="005C7A6A" w:rsidRDefault="005C7A6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E59B37-5E35-4C5A-A671-B98D9C9D7FB5}"/>
    <w:embedBold r:id="rId2" w:fontKey="{12D9C467-1C65-4BD4-B0AC-F38EBF4CB5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3C5A377-F69C-4C51-9E1F-327B9847B194}"/>
    <w:embedBold r:id="rId4" w:fontKey="{47EAF02B-F83E-401D-8E04-8D0BFE0DA38B}"/>
    <w:embedItalic r:id="rId5" w:fontKey="{4C92476F-2C64-4854-9A52-5ABF51F5DCC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9F8AAC5-DA81-4ED7-AB03-D927209670A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581CF0D-EBEF-4124-A442-52C0DFEB77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:rsidTr="005C7A6A"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2C63A6" w:rsidP="001B352A">
    <w:pPr>
      <w:pStyle w:val="Sansinterligne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EBB99A" wp14:editId="0E3C1F1E">
          <wp:simplePos x="0" y="0"/>
          <wp:positionH relativeFrom="column">
            <wp:posOffset>3201792</wp:posOffset>
          </wp:positionH>
          <wp:positionV relativeFrom="paragraph">
            <wp:posOffset>-638810</wp:posOffset>
          </wp:positionV>
          <wp:extent cx="2680552" cy="104775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Campus-de-Lotbinière-(fond-blanc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4526" cy="1049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A6A" w:rsidRDefault="005C7A6A" w:rsidP="00650259">
      <w:pPr>
        <w:spacing w:after="0" w:line="240" w:lineRule="auto"/>
      </w:pPr>
      <w:r>
        <w:separator/>
      </w:r>
    </w:p>
  </w:footnote>
  <w:footnote w:type="continuationSeparator" w:id="0">
    <w:p w:rsidR="005C7A6A" w:rsidRDefault="005C7A6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Pr="009F0ED6" w:rsidRDefault="001A5B8B" w:rsidP="0090596C">
          <w:pPr>
            <w:pStyle w:val="En-tte"/>
            <w:ind w:left="-108"/>
            <w:rPr>
              <w:color w:val="000000"/>
            </w:rPr>
          </w:pPr>
          <w:bookmarkStart w:id="3" w:name="_Hlk521325785"/>
          <w:r>
            <w:t xml:space="preserve"> </w:t>
          </w:r>
          <w:r>
            <w:object w:dxaOrig="1596" w:dyaOrig="17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3pt;height:59pt">
                <v:imagedata r:id="rId1" o:title=""/>
              </v:shape>
              <o:OLEObject Type="Embed" ProgID="PBrush" ShapeID="_x0000_i1025" DrawAspect="Content" ObjectID="_1811847682" r:id="rId2"/>
            </w:object>
          </w:r>
        </w:p>
      </w:tc>
      <w:tc>
        <w:tcPr>
          <w:tcW w:w="8000" w:type="dxa"/>
          <w:vAlign w:val="center"/>
        </w:tcPr>
        <w:p w:rsidR="0090596C" w:rsidRPr="009F0ED6" w:rsidRDefault="001B352A" w:rsidP="0090596C">
          <w:pPr>
            <w:pStyle w:val="En-tte"/>
            <w:rPr>
              <w:color w:val="000000"/>
            </w:rPr>
          </w:pPr>
          <w:r w:rsidRPr="009F0ED6">
            <w:rPr>
              <w:color w:val="000000"/>
            </w:rPr>
            <w:t>Formulaire de vignettes de stationnement</w:t>
          </w:r>
        </w:p>
      </w:tc>
    </w:tr>
    <w:bookmarkEnd w:id="3"/>
  </w:tbl>
  <w:p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2A"/>
    <w:rsid w:val="000456E1"/>
    <w:rsid w:val="00052382"/>
    <w:rsid w:val="0006568A"/>
    <w:rsid w:val="00076F0F"/>
    <w:rsid w:val="00084253"/>
    <w:rsid w:val="000959E6"/>
    <w:rsid w:val="000D1F49"/>
    <w:rsid w:val="000E7873"/>
    <w:rsid w:val="001727CA"/>
    <w:rsid w:val="001A5B8B"/>
    <w:rsid w:val="001B352A"/>
    <w:rsid w:val="001D455B"/>
    <w:rsid w:val="002531E8"/>
    <w:rsid w:val="002563EF"/>
    <w:rsid w:val="002928D0"/>
    <w:rsid w:val="002A326D"/>
    <w:rsid w:val="002B59D9"/>
    <w:rsid w:val="002C43D6"/>
    <w:rsid w:val="002C56E6"/>
    <w:rsid w:val="002C63A6"/>
    <w:rsid w:val="002F64F1"/>
    <w:rsid w:val="00361E11"/>
    <w:rsid w:val="00366578"/>
    <w:rsid w:val="003666F6"/>
    <w:rsid w:val="003B4744"/>
    <w:rsid w:val="003F0847"/>
    <w:rsid w:val="0040090B"/>
    <w:rsid w:val="0040670B"/>
    <w:rsid w:val="0046302A"/>
    <w:rsid w:val="00487D2D"/>
    <w:rsid w:val="004D5D62"/>
    <w:rsid w:val="004E62F8"/>
    <w:rsid w:val="005112D0"/>
    <w:rsid w:val="0052246D"/>
    <w:rsid w:val="00576B95"/>
    <w:rsid w:val="00577E06"/>
    <w:rsid w:val="00590C78"/>
    <w:rsid w:val="00597871"/>
    <w:rsid w:val="005A3BF7"/>
    <w:rsid w:val="005C7A6A"/>
    <w:rsid w:val="005F2035"/>
    <w:rsid w:val="005F6CEF"/>
    <w:rsid w:val="005F7990"/>
    <w:rsid w:val="0063739C"/>
    <w:rsid w:val="00642D5D"/>
    <w:rsid w:val="00650259"/>
    <w:rsid w:val="00745767"/>
    <w:rsid w:val="00751E41"/>
    <w:rsid w:val="007565B0"/>
    <w:rsid w:val="00770F25"/>
    <w:rsid w:val="00772218"/>
    <w:rsid w:val="007A35A8"/>
    <w:rsid w:val="007B0A85"/>
    <w:rsid w:val="007C6A52"/>
    <w:rsid w:val="007F7B5D"/>
    <w:rsid w:val="0080733D"/>
    <w:rsid w:val="0082043E"/>
    <w:rsid w:val="00836129"/>
    <w:rsid w:val="008B25F8"/>
    <w:rsid w:val="008E203A"/>
    <w:rsid w:val="0090596C"/>
    <w:rsid w:val="0091229C"/>
    <w:rsid w:val="00940E73"/>
    <w:rsid w:val="00947365"/>
    <w:rsid w:val="0098597D"/>
    <w:rsid w:val="009910F2"/>
    <w:rsid w:val="009F0ED6"/>
    <w:rsid w:val="009F619A"/>
    <w:rsid w:val="009F6DDE"/>
    <w:rsid w:val="00A370A8"/>
    <w:rsid w:val="00A65AE5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714E5"/>
    <w:rsid w:val="00DB3FAD"/>
    <w:rsid w:val="00E03C30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733F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84ACB6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84ACB6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69A020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urgeon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C9C2A7357054687AECA0BF0ADC4AB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C33C72-4013-456A-B7EF-3523C84E06E9}"/>
      </w:docPartPr>
      <w:docPartBody>
        <w:p w:rsidR="00BC79F2" w:rsidRDefault="00BC79F2">
          <w:pPr>
            <w:pStyle w:val="DC9C2A7357054687AECA0BF0ADC4AB1E"/>
          </w:pPr>
          <w:r w:rsidRPr="0090596C">
            <w:rPr>
              <w:lang w:bidi="fr-FR"/>
            </w:rPr>
            <w:t>Coordonnées de l’étudiant</w:t>
          </w:r>
        </w:p>
      </w:docPartBody>
    </w:docPart>
    <w:docPart>
      <w:docPartPr>
        <w:name w:val="73BF79B0A5A649F69CC689EF6AFCAB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440E3F-3526-4BA7-B437-EAA848F7E26E}"/>
      </w:docPartPr>
      <w:docPartBody>
        <w:p w:rsidR="00BC79F2" w:rsidRDefault="00BC79F2">
          <w:pPr>
            <w:pStyle w:val="73BF79B0A5A649F69CC689EF6AFCAB24"/>
          </w:pPr>
          <w:r w:rsidRPr="0090596C">
            <w:rPr>
              <w:lang w:bidi="fr-FR"/>
            </w:rPr>
            <w:t>Prénom</w:t>
          </w:r>
        </w:p>
      </w:docPartBody>
    </w:docPart>
    <w:docPart>
      <w:docPartPr>
        <w:name w:val="410EE2ED5CC441F2B414A3F2E12785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6BDCDF-E411-413F-93EE-00115B646508}"/>
      </w:docPartPr>
      <w:docPartBody>
        <w:p w:rsidR="00BC79F2" w:rsidRDefault="00BC79F2">
          <w:pPr>
            <w:pStyle w:val="410EE2ED5CC441F2B414A3F2E127853E"/>
          </w:pPr>
          <w:r w:rsidRPr="0090596C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CB7"/>
    <w:rsid w:val="00952CB7"/>
    <w:rsid w:val="00BC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C9C2A7357054687AECA0BF0ADC4AB1E">
    <w:name w:val="DC9C2A7357054687AECA0BF0ADC4AB1E"/>
  </w:style>
  <w:style w:type="paragraph" w:customStyle="1" w:styleId="73BF79B0A5A649F69CC689EF6AFCAB24">
    <w:name w:val="73BF79B0A5A649F69CC689EF6AFCAB24"/>
  </w:style>
  <w:style w:type="paragraph" w:customStyle="1" w:styleId="410EE2ED5CC441F2B414A3F2E127853E">
    <w:name w:val="410EE2ED5CC441F2B414A3F2E127853E"/>
  </w:style>
  <w:style w:type="paragraph" w:customStyle="1" w:styleId="E2D52ED2130F4C8A9CBE6D41D97B77DF">
    <w:name w:val="E2D52ED2130F4C8A9CBE6D41D97B77DF"/>
  </w:style>
  <w:style w:type="paragraph" w:customStyle="1" w:styleId="75CF194C5C3440108B0C7032CF54D520">
    <w:name w:val="75CF194C5C3440108B0C7032CF54D520"/>
  </w:style>
  <w:style w:type="paragraph" w:customStyle="1" w:styleId="FB52AA3C9E124FACAB62350F9030C682">
    <w:name w:val="FB52AA3C9E124FACAB62350F9030C682"/>
  </w:style>
  <w:style w:type="paragraph" w:customStyle="1" w:styleId="53B678802A244CFD9A2A0C6B29132F4D">
    <w:name w:val="53B678802A244CFD9A2A0C6B29132F4D"/>
  </w:style>
  <w:style w:type="paragraph" w:customStyle="1" w:styleId="4ECFF94474C64BFB8E052878E0DD16DB">
    <w:name w:val="4ECFF94474C64BFB8E052878E0DD16DB"/>
  </w:style>
  <w:style w:type="paragraph" w:customStyle="1" w:styleId="4FAEE0A9C561447FA973AA7BC515F327">
    <w:name w:val="4FAEE0A9C561447FA973AA7BC515F327"/>
  </w:style>
  <w:style w:type="paragraph" w:customStyle="1" w:styleId="FECC1F6D975C4E1F9EF3385F06C6EFDB">
    <w:name w:val="FECC1F6D975C4E1F9EF3385F06C6EFDB"/>
  </w:style>
  <w:style w:type="paragraph" w:customStyle="1" w:styleId="C06AE3D512BD453A9B16C428D4968A86">
    <w:name w:val="C06AE3D512BD453A9B16C428D4968A86"/>
  </w:style>
  <w:style w:type="paragraph" w:customStyle="1" w:styleId="D5218EB5D66D4AACAADFDAD8BBB7090E">
    <w:name w:val="D5218EB5D66D4AACAADFDAD8BBB7090E"/>
  </w:style>
  <w:style w:type="paragraph" w:customStyle="1" w:styleId="F4EA211041F44299A7B0B16F7462EF66">
    <w:name w:val="F4EA211041F44299A7B0B16F7462EF66"/>
  </w:style>
  <w:style w:type="paragraph" w:customStyle="1" w:styleId="43FF87B619A641A9A1473E4D85E76AC2">
    <w:name w:val="43FF87B619A641A9A1473E4D85E76AC2"/>
  </w:style>
  <w:style w:type="paragraph" w:customStyle="1" w:styleId="154B59BB6C6C4737B45DD5C4102429DB">
    <w:name w:val="154B59BB6C6C4737B45DD5C4102429DB"/>
  </w:style>
  <w:style w:type="paragraph" w:customStyle="1" w:styleId="52634E17E0DA4216A45931F7AA8E1E1F">
    <w:name w:val="52634E17E0DA4216A45931F7AA8E1E1F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8B4ED8D9B1B44A469153B0D0FAE06945">
    <w:name w:val="8B4ED8D9B1B44A469153B0D0FAE06945"/>
  </w:style>
  <w:style w:type="paragraph" w:customStyle="1" w:styleId="90EFBE0E20BC4CC9B4B14AF3D5EBD251">
    <w:name w:val="90EFBE0E20BC4CC9B4B14AF3D5EBD251"/>
  </w:style>
  <w:style w:type="paragraph" w:customStyle="1" w:styleId="FEA7DEEB6EF943E5BA423F9382B98E51">
    <w:name w:val="FEA7DEEB6EF943E5BA423F9382B98E51"/>
  </w:style>
  <w:style w:type="paragraph" w:customStyle="1" w:styleId="83B8B6E42A9B45EA8625F05E3B9464F2">
    <w:name w:val="83B8B6E42A9B45EA8625F05E3B9464F2"/>
  </w:style>
  <w:style w:type="paragraph" w:customStyle="1" w:styleId="047FD56B907C44ECBEE51A79935072A7">
    <w:name w:val="047FD56B907C44ECBEE51A79935072A7"/>
  </w:style>
  <w:style w:type="paragraph" w:customStyle="1" w:styleId="9C3EB973D96B462CA654D423823386B0">
    <w:name w:val="9C3EB973D96B462CA654D423823386B0"/>
  </w:style>
  <w:style w:type="paragraph" w:customStyle="1" w:styleId="1DD57CECE8224DAEBB2882B253FFEEEA">
    <w:name w:val="1DD57CECE8224DAEBB2882B253FFEEEA"/>
  </w:style>
  <w:style w:type="paragraph" w:customStyle="1" w:styleId="4512DCA22D4B44639941A5C7D77DD52A">
    <w:name w:val="4512DCA22D4B44639941A5C7D77DD52A"/>
    <w:rsid w:val="00952CB7"/>
  </w:style>
  <w:style w:type="paragraph" w:customStyle="1" w:styleId="EC86346D3A764581987E205FA5C830C1">
    <w:name w:val="EC86346D3A764581987E205FA5C830C1"/>
    <w:rsid w:val="00952CB7"/>
  </w:style>
  <w:style w:type="paragraph" w:customStyle="1" w:styleId="D010D057D3A0496DB6F88EB1B7507AAE">
    <w:name w:val="D010D057D3A0496DB6F88EB1B7507AAE"/>
    <w:rsid w:val="00952CB7"/>
  </w:style>
  <w:style w:type="paragraph" w:customStyle="1" w:styleId="1A85F7369F604A08AF99B74919E1A696">
    <w:name w:val="1A85F7369F604A08AF99B74919E1A696"/>
    <w:rsid w:val="00952CB7"/>
  </w:style>
  <w:style w:type="paragraph" w:customStyle="1" w:styleId="894268300C62464A9F2416F2E09DC139">
    <w:name w:val="894268300C62464A9F2416F2E09DC139"/>
    <w:rsid w:val="00952CB7"/>
  </w:style>
  <w:style w:type="paragraph" w:customStyle="1" w:styleId="D90C7F213B8C49ED94B9767C28F2359F">
    <w:name w:val="D90C7F213B8C49ED94B9767C28F2359F"/>
    <w:rsid w:val="00952CB7"/>
  </w:style>
  <w:style w:type="paragraph" w:customStyle="1" w:styleId="D326620E9E88402188623DCE65395318">
    <w:name w:val="D326620E9E88402188623DCE65395318"/>
    <w:rsid w:val="00952CB7"/>
  </w:style>
  <w:style w:type="paragraph" w:customStyle="1" w:styleId="E4D8D2C12D74438381C5CC9324CFFE28">
    <w:name w:val="E4D8D2C12D74438381C5CC9324CFFE28"/>
    <w:rsid w:val="00952CB7"/>
  </w:style>
  <w:style w:type="paragraph" w:customStyle="1" w:styleId="9558CEFC2B034362ABFDF2214B589183">
    <w:name w:val="9558CEFC2B034362ABFDF2214B589183"/>
    <w:rsid w:val="00952CB7"/>
  </w:style>
  <w:style w:type="paragraph" w:customStyle="1" w:styleId="F9576A5A8DEB45688BD7EEB590C1F3C6">
    <w:name w:val="F9576A5A8DEB45688BD7EEB590C1F3C6"/>
  </w:style>
  <w:style w:type="paragraph" w:customStyle="1" w:styleId="C5DEC8E79AC74EE3A2137DAB67387428">
    <w:name w:val="C5DEC8E79AC74EE3A2137DAB67387428"/>
  </w:style>
  <w:style w:type="paragraph" w:customStyle="1" w:styleId="ACE53CAE303347248CF643A57A72AC5E">
    <w:name w:val="ACE53CAE303347248CF643A57A72AC5E"/>
  </w:style>
  <w:style w:type="paragraph" w:customStyle="1" w:styleId="89052F2212B14F06977E31F5FB145220">
    <w:name w:val="89052F2212B14F06977E31F5FB145220"/>
  </w:style>
  <w:style w:type="paragraph" w:customStyle="1" w:styleId="DCDD645880D34E9799D563412306B11A">
    <w:name w:val="DCDD645880D34E9799D563412306B11A"/>
  </w:style>
  <w:style w:type="paragraph" w:customStyle="1" w:styleId="8DDCC159B571414097DE8DE8B3502D6E">
    <w:name w:val="8DDCC159B571414097DE8DE8B3502D6E"/>
  </w:style>
  <w:style w:type="paragraph" w:customStyle="1" w:styleId="33AC995594684968AF93BDB6C9FE1E95">
    <w:name w:val="33AC995594684968AF93BDB6C9FE1E95"/>
  </w:style>
  <w:style w:type="paragraph" w:customStyle="1" w:styleId="A4B4DC5DD60F49E38B1F6083BEC52F35">
    <w:name w:val="A4B4DC5DD60F49E38B1F6083BEC52F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infopath/2007/PartnerControls"/>
    <ds:schemaRef ds:uri="6dc4bcd6-49db-4c07-9060-8acfc67cef9f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fb0879af-3eba-417a-a55a-ffe6dcd6ca77"/>
    <ds:schemaRef ds:uri="http://schemas.microsoft.com/sharepoint/v3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1015756-4BF3-44BB-BAEB-6EFEB979B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coordonnées.dotx</Template>
  <TotalTime>0</TotalTime>
  <Pages>1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2025-06-19T18:15:00Z</dcterms:created>
  <dcterms:modified xsi:type="dcterms:W3CDTF">2025-06-19T18:15:00Z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